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410150343"/>
        <w:docPartObj>
          <w:docPartGallery w:val="Cover Pages"/>
          <w:docPartUnique/>
        </w:docPartObj>
      </w:sdtPr>
      <w:sdtEndPr>
        <w:rPr>
          <w:noProof/>
          <w:color w:val="775F55" w:themeColor="text2"/>
          <w:sz w:val="32"/>
          <w:szCs w:val="32"/>
        </w:rPr>
      </w:sdtEndPr>
      <w:sdtContent>
        <w:p w14:paraId="39EE73FA" w14:textId="77777777" w:rsidR="00F37AD4" w:rsidRDefault="00962682">
          <w:pPr>
            <w:rPr>
              <w:noProof/>
              <w:color w:val="775F55" w:themeColor="text2"/>
              <w:sz w:val="32"/>
              <w:szCs w:val="40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7AB8980A" wp14:editId="16ADBECE">
                    <wp:simplePos x="0" y="0"/>
                    <wp:positionH relativeFrom="margin">
                      <wp:posOffset>2280285</wp:posOffset>
                    </wp:positionH>
                    <wp:positionV relativeFrom="page">
                      <wp:posOffset>8541385</wp:posOffset>
                    </wp:positionV>
                    <wp:extent cx="5753100" cy="516255"/>
                    <wp:effectExtent l="0" t="0" r="0" b="0"/>
                    <wp:wrapSquare wrapText="bothSides"/>
                    <wp:docPr id="35" name="Text Box 35" descr="Presenter, company name and addres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16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9FBF72" w14:textId="77777777" w:rsidR="00962682" w:rsidRDefault="002B2DC4" w:rsidP="00962682">
                                <w:pPr>
                                  <w:pStyle w:val="Contactinfo"/>
                                  <w:jc w:val="center"/>
                                </w:pPr>
                                <w:sdt>
                                  <w:sdtPr>
                                    <w:alias w:val="Company"/>
                                    <w:tag w:val=""/>
                                    <w:id w:val="73373613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C846E9">
                                      <w:t>55 silicon Drive, Suite 100, Southlake, tx, 76092</w:t>
                                    </w:r>
                                  </w:sdtContent>
                                </w:sdt>
                                <w:r w:rsidR="00962682">
                                  <w:t xml:space="preserve"> </w:t>
                                </w:r>
                              </w:p>
                              <w:p w14:paraId="18806A15" w14:textId="77777777" w:rsidR="00962682" w:rsidRDefault="00962682">
                                <w:r>
                                  <w:t xml:space="preserve">         817-707-6264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47100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" o:spid="_x0000_s1026" type="#_x0000_t202" alt="Presenter, company name and address" style="position:absolute;left:0;text-align:left;margin-left:179.55pt;margin-top:672.55pt;width:453pt;height:40.65pt;z-index:251661312;visibility:visible;mso-wrap-style:square;mso-width-percent:471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47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" filled="f" stroked="f" strokeweight=".5pt">
                    <v:textbox inset="0,0,0,0">
                      <w:txbxContent>
                        <w:p w:rsidR="00962682" w:rsidRDefault="00962682" w:rsidP="00962682">
                          <w:pPr>
                            <w:pStyle w:val="Contactinfo"/>
                            <w:jc w:val="center"/>
                          </w:pPr>
                          <w:sdt>
                            <w:sdtPr>
                              <w:alias w:val="Company"/>
                              <w:tag w:val=""/>
                              <w:id w:val="733736139"/>
                              <w:placeholder>
                                <w:docPart w:val="5AAF089ED4674B43B4E89BA8CF379521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846E9">
                                <w:t>55 silicon Drive, Suite 100, Southlake, tx, 76092</w:t>
                              </w:r>
                            </w:sdtContent>
                          </w:sdt>
                          <w:r>
                            <w:t xml:space="preserve"> </w:t>
                          </w:r>
                        </w:p>
                        <w:p w:rsidR="00962682" w:rsidRDefault="00962682">
                          <w:r>
                            <w:t xml:space="preserve">         817-707-6264</w:t>
                          </w:r>
                        </w:p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1" allowOverlap="1" wp14:anchorId="227DB264" wp14:editId="4B3159BB">
                    <wp:simplePos x="0" y="0"/>
                    <wp:positionH relativeFrom="margin">
                      <wp:posOffset>419100</wp:posOffset>
                    </wp:positionH>
                    <wp:positionV relativeFrom="page">
                      <wp:posOffset>1925320</wp:posOffset>
                    </wp:positionV>
                    <wp:extent cx="5522595" cy="4141470"/>
                    <wp:effectExtent l="0" t="0" r="1905" b="11430"/>
                    <wp:wrapSquare wrapText="bothSides"/>
                    <wp:docPr id="37" name="Text Box 37" descr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22595" cy="4141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488802" w14:textId="77777777" w:rsidR="00962682" w:rsidRDefault="00962682">
                                <w:pPr>
                                  <w:pStyle w:val="Logo"/>
                                </w:pPr>
                                <w:r>
                                  <w:rPr>
                                    <w:lang w:eastAsia="en-US"/>
                                  </w:rPr>
                                  <w:drawing>
                                    <wp:inline distT="0" distB="0" distL="0" distR="0" wp14:anchorId="29795A8A" wp14:editId="2F9317CE">
                                      <wp:extent cx="5195943" cy="1844931"/>
                                      <wp:effectExtent l="0" t="0" r="5080" b="3175"/>
                                      <wp:docPr id="23" name="Picture 23" descr="C:\Users\Garriga\AppData\Local\Microsoft\Windows\INetCache\Content.Word\Avant Garde Logo (color)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:\Users\Garriga\AppData\Local\Microsoft\Windows\INetCache\Content.Word\Avant Garde Logo (color)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93345" cy="19150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sz w:val="96"/>
                                    <w:szCs w:val="96"/>
                                  </w:rPr>
                                  <w:alias w:val="Title"/>
                                  <w:tag w:val=""/>
                                  <w:id w:val="-136474728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F96A93D" w14:textId="77777777" w:rsidR="00962682" w:rsidRPr="00C846E9" w:rsidRDefault="00962682" w:rsidP="00C846E9">
                                    <w:pPr>
                                      <w:pStyle w:val="Title"/>
                                      <w:jc w:val="left"/>
                                      <w:rPr>
                                        <w:sz w:val="96"/>
                                        <w:szCs w:val="96"/>
                                      </w:rPr>
                                    </w:pPr>
                                    <w:r w:rsidRPr="00C846E9">
                                      <w:rPr>
                                        <w:sz w:val="96"/>
                                        <w:szCs w:val="96"/>
                                      </w:rPr>
                                      <w:t>Activating the brain</w:t>
                                    </w:r>
                                  </w:p>
                                </w:sdtContent>
                              </w:sdt>
                              <w:p w14:paraId="01E77463" w14:textId="77777777" w:rsidR="00962682" w:rsidRDefault="00962682">
                                <w:pPr>
                                  <w:pStyle w:val="Subtitle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Text Box 37" o:spid="_x0000_s1027" type="#_x0000_t202" alt="Title and subtitle" style="position:absolute;left:0;text-align:left;margin-left:33pt;margin-top:151.6pt;width:434.85pt;height:32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" filled="f" stroked="f" strokeweight=".5pt">
                    <v:textbox inset="0,0,0,0">
                      <w:txbxContent>
                        <w:p w:rsidR="00962682" w:rsidRDefault="00962682">
                          <w:pPr>
                            <w:pStyle w:val="Logo"/>
                          </w:pPr>
                          <w:r>
                            <w:drawing>
                              <wp:inline distT="0" distB="0" distL="0" distR="0" wp14:anchorId="569274AD" wp14:editId="4B92F4CD">
                                <wp:extent cx="5195943" cy="1844931"/>
                                <wp:effectExtent l="0" t="0" r="5080" b="3175"/>
                                <wp:docPr id="23" name="Picture 23" descr="C:\Users\Garriga\AppData\Local\Microsoft\Windows\INetCache\Content.Word\Avant Garde Logo (color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Garriga\AppData\Local\Microsoft\Windows\INetCache\Content.Word\Avant Garde Logo (color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93345" cy="19150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sdt>
                          <w:sdtPr>
                            <w:rPr>
                              <w:sz w:val="96"/>
                              <w:szCs w:val="96"/>
                            </w:rPr>
                            <w:alias w:val="Title"/>
                            <w:tag w:val=""/>
                            <w:id w:val="-136474728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962682" w:rsidRPr="00C846E9" w:rsidRDefault="00962682" w:rsidP="00C846E9">
                              <w:pPr>
                                <w:pStyle w:val="Title"/>
                                <w:jc w:val="left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C846E9">
                                <w:rPr>
                                  <w:sz w:val="96"/>
                                  <w:szCs w:val="96"/>
                                </w:rPr>
                                <w:t>Activating the brain</w:t>
                              </w:r>
                            </w:p>
                          </w:sdtContent>
                        </w:sdt>
                        <w:p w:rsidR="00962682" w:rsidRDefault="00962682">
                          <w:pPr>
                            <w:pStyle w:val="Subtitle"/>
                          </w:pPr>
                        </w:p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F4C25A3" wp14:editId="674CBBB9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38" name="Group 38" title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39" name="Rectangle 39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0CFB13FB" id="Group 38" o:spid="_x0000_s1026" alt="Title: Decorative sidebar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">
                    <v:rect id="Rectangle 39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va8IA&#10;AADbAAAADwAAAGRycy9kb3ducmV2LnhtbESP3YrCMBSE7xf2HcJZ8G5NV1G0mpZVFES88ecBjs2x&#10;7W5zUppY69sbQfBymJlvmHnamUq01LjSsoKffgSCOLO65FzB6bj+noBwHlljZZkU3MlBmnx+zDHW&#10;9sZ7ag8+FwHCLkYFhfd1LKXLCjLo+rYmDt7FNgZ9kE0udYO3ADeVHETRWBosOSwUWNOyoOz/cDUK&#10;VsaOdn/T1qwH5dnK8YT9YstK9b663xkIT51/h1/tjVYwnMLzS/g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+9rwgAAANsAAAAPAAAAAAAAAAAAAAAAAJgCAABkcnMvZG93&#10;bnJldi54bWxQSwUGAAAAAAQABAD1AAAAhwMAAAAA&#10;" fillcolor="#dd8047 [3205]" stroked="f" strokeweight="1pt"/>
                    <v:rect id="Rectangle 40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2yr0A&#10;AADbAAAADwAAAGRycy9kb3ducmV2LnhtbERPyQrCMBC9C/5DGMFL0dQFkWoUEQqCKLhcvA3N2Bab&#10;SWmi1r83B8Hj4+3LdWsq8aLGlZYVjIYxCOLM6pJzBddLOpiDcB5ZY2WZFHzIwXrV7Swx0fbNJ3qd&#10;fS5CCLsEFRTe14mULivIoBvamjhwd9sY9AE2udQNvkO4qeQ4jmfSYMmhocCatgVlj/PTKJik2tR4&#10;bFMf7Z8YXU/R6HY4KtXvtZsFCE+t/4t/7p1WMA3rw5fwA+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Io2yr0AAADbAAAADwAAAAAAAAAAAAAAAACYAgAAZHJzL2Rvd25yZXYu&#10;eG1sUEsFBgAAAAAEAAQA9QAAAIIDAAAAAA==&#10;" fillcolor="#94b6d2 [3204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color w:val="775F55" w:themeColor="text2"/>
              <w:sz w:val="32"/>
              <w:szCs w:val="32"/>
            </w:rPr>
            <w:br w:type="page"/>
          </w:r>
        </w:p>
      </w:sdtContent>
    </w:sdt>
    <w:sdt>
      <w:sdtPr>
        <w:rPr>
          <w:sz w:val="96"/>
          <w:szCs w:val="96"/>
        </w:rPr>
        <w:alias w:val="Title"/>
        <w:tag w:val=""/>
        <w:id w:val="1722478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0BE41C75" w14:textId="77777777" w:rsidR="00F37AD4" w:rsidRPr="00C846E9" w:rsidRDefault="00962682">
          <w:pPr>
            <w:pStyle w:val="Heading1"/>
            <w:rPr>
              <w:sz w:val="96"/>
              <w:szCs w:val="96"/>
            </w:rPr>
          </w:pPr>
          <w:r w:rsidRPr="00C846E9">
            <w:rPr>
              <w:sz w:val="96"/>
              <w:szCs w:val="96"/>
            </w:rPr>
            <w:t>Activating the brain</w:t>
          </w:r>
        </w:p>
      </w:sdtContent>
    </w:sdt>
    <w:p w14:paraId="492477CA" w14:textId="77777777" w:rsidR="00962682" w:rsidRPr="00C846E9" w:rsidRDefault="00962682" w:rsidP="00962682">
      <w:pPr>
        <w:rPr>
          <w:sz w:val="28"/>
          <w:szCs w:val="28"/>
        </w:rPr>
      </w:pPr>
      <w:r w:rsidRPr="00C846E9">
        <w:rPr>
          <w:sz w:val="28"/>
          <w:szCs w:val="28"/>
        </w:rPr>
        <w:t xml:space="preserve">When you activate your brain you are taking measured steps to take control of your own thoughts.   It helps to have a guide you can turn to if you falter or lose your way.  An Accountability Partner is a person who understands your ADHD, who supports you, and who can hold you accountable as you execute these planned steps.  </w:t>
      </w:r>
      <w:r w:rsidR="00B13E9C" w:rsidRPr="00C846E9">
        <w:rPr>
          <w:sz w:val="28"/>
          <w:szCs w:val="28"/>
        </w:rPr>
        <w:t>A Board-Certified Coach, your spouse, a parent or even a friend can provide these insights</w:t>
      </w:r>
      <w:r w:rsidRPr="00C846E9">
        <w:rPr>
          <w:sz w:val="28"/>
          <w:szCs w:val="28"/>
        </w:rPr>
        <w:t xml:space="preserve"> your own age.  Having an </w:t>
      </w:r>
      <w:r w:rsidRPr="00C846E9">
        <w:rPr>
          <w:b/>
          <w:sz w:val="36"/>
          <w:szCs w:val="36"/>
        </w:rPr>
        <w:t>Accountability Partner</w:t>
      </w:r>
      <w:r w:rsidRPr="00C846E9">
        <w:rPr>
          <w:sz w:val="36"/>
          <w:szCs w:val="36"/>
        </w:rPr>
        <w:t xml:space="preserve"> </w:t>
      </w:r>
      <w:r w:rsidRPr="00C846E9">
        <w:rPr>
          <w:sz w:val="28"/>
          <w:szCs w:val="28"/>
        </w:rPr>
        <w:t>whose input you value and rely on is an important part of this process.</w:t>
      </w:r>
    </w:p>
    <w:p w14:paraId="17145E92" w14:textId="77777777" w:rsidR="00F37AD4" w:rsidRDefault="00F37AD4"/>
    <w:p w14:paraId="037CC6E2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b/>
          <w:sz w:val="32"/>
          <w:szCs w:val="32"/>
        </w:rPr>
        <w:t xml:space="preserve">What are the tasks I want to complete? </w:t>
      </w:r>
      <w:r w:rsidRPr="00C846E9">
        <w:rPr>
          <w:sz w:val="32"/>
          <w:szCs w:val="32"/>
        </w:rPr>
        <w:t xml:space="preserve"> You can start by writing down several tasks that challenge you on a daily basis.  Once you look over what you’ve written, choose one to target.  It doesn’t have to be the hardest one. </w:t>
      </w:r>
    </w:p>
    <w:p w14:paraId="64E67649" w14:textId="77777777" w:rsidR="00962682" w:rsidRPr="00C846E9" w:rsidRDefault="00962682" w:rsidP="00962682">
      <w:pPr>
        <w:pStyle w:val="ListParagraph"/>
        <w:numPr>
          <w:ilvl w:val="0"/>
          <w:numId w:val="3"/>
        </w:numPr>
        <w:spacing w:line="480" w:lineRule="auto"/>
        <w:rPr>
          <w:sz w:val="32"/>
          <w:szCs w:val="32"/>
        </w:rPr>
      </w:pPr>
    </w:p>
    <w:p w14:paraId="7854B279" w14:textId="77777777" w:rsidR="00962682" w:rsidRPr="00C846E9" w:rsidRDefault="00962682" w:rsidP="00962682">
      <w:pPr>
        <w:pStyle w:val="ListParagraph"/>
        <w:numPr>
          <w:ilvl w:val="0"/>
          <w:numId w:val="3"/>
        </w:numPr>
        <w:spacing w:line="480" w:lineRule="auto"/>
        <w:rPr>
          <w:sz w:val="32"/>
          <w:szCs w:val="32"/>
        </w:rPr>
      </w:pPr>
      <w:r w:rsidRPr="00C846E9">
        <w:rPr>
          <w:sz w:val="32"/>
          <w:szCs w:val="32"/>
        </w:rPr>
        <w:t xml:space="preserve">     </w:t>
      </w:r>
    </w:p>
    <w:p w14:paraId="644FB1A2" w14:textId="77777777" w:rsidR="00962682" w:rsidRPr="00C846E9" w:rsidRDefault="00962682" w:rsidP="00962682">
      <w:pPr>
        <w:pStyle w:val="ListParagraph"/>
        <w:numPr>
          <w:ilvl w:val="0"/>
          <w:numId w:val="3"/>
        </w:numPr>
        <w:spacing w:line="480" w:lineRule="auto"/>
        <w:rPr>
          <w:sz w:val="32"/>
          <w:szCs w:val="32"/>
        </w:rPr>
      </w:pPr>
      <w:r w:rsidRPr="00C846E9">
        <w:rPr>
          <w:sz w:val="32"/>
          <w:szCs w:val="32"/>
        </w:rPr>
        <w:t xml:space="preserve">    </w:t>
      </w:r>
    </w:p>
    <w:p w14:paraId="605E806C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sz w:val="32"/>
          <w:szCs w:val="32"/>
        </w:rPr>
        <w:t>Major task to work on: ________________________________</w:t>
      </w:r>
      <w:r w:rsidR="00C846E9">
        <w:rPr>
          <w:sz w:val="32"/>
          <w:szCs w:val="32"/>
        </w:rPr>
        <w:t>_______________</w:t>
      </w:r>
      <w:r w:rsidRPr="00C846E9">
        <w:rPr>
          <w:sz w:val="32"/>
          <w:szCs w:val="32"/>
        </w:rPr>
        <w:t xml:space="preserve">__________ </w:t>
      </w:r>
    </w:p>
    <w:p w14:paraId="247190A5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sz w:val="32"/>
          <w:szCs w:val="32"/>
        </w:rPr>
        <w:t xml:space="preserve">Start Date:  _______________ (If this task is job-related, be clear that the clock started ticking when the task was assigned by your Boss.  Keep looking at this date and reminding yourself of that – because often we are rewarded for good work completed </w:t>
      </w:r>
      <w:r w:rsidRPr="00C846E9">
        <w:rPr>
          <w:i/>
          <w:sz w:val="32"/>
          <w:szCs w:val="32"/>
        </w:rPr>
        <w:t>ahead of schedule</w:t>
      </w:r>
      <w:r w:rsidRPr="00C846E9">
        <w:rPr>
          <w:sz w:val="32"/>
          <w:szCs w:val="32"/>
        </w:rPr>
        <w:t>.)</w:t>
      </w:r>
    </w:p>
    <w:p w14:paraId="33C6C283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sz w:val="32"/>
          <w:szCs w:val="32"/>
        </w:rPr>
        <w:t>Due Date: ________</w:t>
      </w:r>
      <w:r w:rsidR="00C846E9">
        <w:rPr>
          <w:sz w:val="32"/>
          <w:szCs w:val="32"/>
        </w:rPr>
        <w:t>_______________________________</w:t>
      </w:r>
      <w:r w:rsidRPr="00C846E9">
        <w:rPr>
          <w:sz w:val="32"/>
          <w:szCs w:val="32"/>
        </w:rPr>
        <w:t>________</w:t>
      </w:r>
    </w:p>
    <w:p w14:paraId="6B20FABF" w14:textId="77777777" w:rsidR="00962682" w:rsidRPr="00C846E9" w:rsidRDefault="00962682" w:rsidP="00962682">
      <w:pPr>
        <w:rPr>
          <w:sz w:val="32"/>
          <w:szCs w:val="32"/>
        </w:rPr>
      </w:pPr>
    </w:p>
    <w:p w14:paraId="6B406573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b/>
          <w:sz w:val="32"/>
          <w:szCs w:val="32"/>
        </w:rPr>
        <w:lastRenderedPageBreak/>
        <w:t>How much total time do I have to complete this task?</w:t>
      </w:r>
      <w:r w:rsidRPr="00C846E9">
        <w:rPr>
          <w:sz w:val="32"/>
          <w:szCs w:val="32"/>
        </w:rPr>
        <w:t xml:space="preserve">   Be realistic in budgeting your time.  You can’t spend 7 hours making a cup of tea if you are responsible for driving the kids to school an hour from now. </w:t>
      </w:r>
    </w:p>
    <w:p w14:paraId="2080D48E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sz w:val="32"/>
          <w:szCs w:val="32"/>
        </w:rPr>
        <w:t>I will need (</w:t>
      </w:r>
      <w:r w:rsidRPr="00C846E9">
        <w:rPr>
          <w:i/>
          <w:sz w:val="32"/>
          <w:szCs w:val="32"/>
        </w:rPr>
        <w:t>or, I have only been given</w:t>
      </w:r>
      <w:r w:rsidRPr="00C846E9">
        <w:rPr>
          <w:sz w:val="32"/>
          <w:szCs w:val="32"/>
        </w:rPr>
        <w:t xml:space="preserve">) a total of </w:t>
      </w:r>
      <w:r w:rsidR="00C846E9">
        <w:rPr>
          <w:sz w:val="32"/>
          <w:szCs w:val="32"/>
        </w:rPr>
        <w:t>___________</w:t>
      </w:r>
      <w:r w:rsidRPr="00C846E9">
        <w:rPr>
          <w:sz w:val="32"/>
          <w:szCs w:val="32"/>
        </w:rPr>
        <w:t>____ to complete this task.</w:t>
      </w:r>
    </w:p>
    <w:p w14:paraId="09671518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sz w:val="32"/>
          <w:szCs w:val="32"/>
        </w:rPr>
        <w:t xml:space="preserve">   </w:t>
      </w:r>
    </w:p>
    <w:p w14:paraId="52A0F476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b/>
          <w:sz w:val="32"/>
          <w:szCs w:val="32"/>
        </w:rPr>
        <w:t xml:space="preserve">What materials or tools will I need for this task? </w:t>
      </w:r>
      <w:r w:rsidRPr="00C846E9">
        <w:rPr>
          <w:sz w:val="32"/>
          <w:szCs w:val="32"/>
        </w:rPr>
        <w:t>Remember to include an inviting workspace where you can concentrate because there are fewer distractions.</w:t>
      </w:r>
    </w:p>
    <w:p w14:paraId="03CF3C4C" w14:textId="77777777" w:rsidR="00962682" w:rsidRPr="00C846E9" w:rsidRDefault="00962682" w:rsidP="00962682">
      <w:pPr>
        <w:rPr>
          <w:b/>
          <w:sz w:val="32"/>
          <w:szCs w:val="32"/>
          <w:u w:val="single"/>
        </w:rPr>
      </w:pPr>
      <w:r w:rsidRPr="00C846E9">
        <w:rPr>
          <w:b/>
          <w:sz w:val="32"/>
          <w:szCs w:val="32"/>
          <w:u w:val="single"/>
        </w:rPr>
        <w:t>1.</w:t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</w:p>
    <w:p w14:paraId="4048D287" w14:textId="77777777" w:rsidR="00962682" w:rsidRPr="00C846E9" w:rsidRDefault="00962682" w:rsidP="00962682">
      <w:pPr>
        <w:tabs>
          <w:tab w:val="left" w:pos="5336"/>
        </w:tabs>
        <w:rPr>
          <w:b/>
          <w:sz w:val="32"/>
          <w:szCs w:val="32"/>
          <w:u w:val="single"/>
        </w:rPr>
      </w:pPr>
      <w:r w:rsidRPr="00C846E9">
        <w:rPr>
          <w:b/>
          <w:sz w:val="32"/>
          <w:szCs w:val="32"/>
          <w:u w:val="single"/>
        </w:rPr>
        <w:t>2.</w:t>
      </w:r>
      <w:r w:rsidRP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</w:p>
    <w:p w14:paraId="44C1513F" w14:textId="77777777" w:rsidR="00962682" w:rsidRPr="00C846E9" w:rsidRDefault="00962682" w:rsidP="00962682">
      <w:pPr>
        <w:rPr>
          <w:b/>
          <w:sz w:val="32"/>
          <w:szCs w:val="32"/>
          <w:u w:val="single"/>
        </w:rPr>
      </w:pPr>
      <w:r w:rsidRPr="00C846E9">
        <w:rPr>
          <w:b/>
          <w:sz w:val="32"/>
          <w:szCs w:val="32"/>
          <w:u w:val="single"/>
        </w:rPr>
        <w:t>3.</w:t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</w:p>
    <w:p w14:paraId="4756AD50" w14:textId="77777777" w:rsidR="00962682" w:rsidRPr="00C846E9" w:rsidRDefault="00962682" w:rsidP="00962682">
      <w:pPr>
        <w:rPr>
          <w:b/>
          <w:sz w:val="32"/>
          <w:szCs w:val="32"/>
          <w:u w:val="single"/>
        </w:rPr>
      </w:pPr>
      <w:r w:rsidRPr="00C846E9">
        <w:rPr>
          <w:b/>
          <w:sz w:val="32"/>
          <w:szCs w:val="32"/>
          <w:u w:val="single"/>
        </w:rPr>
        <w:t>4.</w:t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</w:p>
    <w:p w14:paraId="63439E37" w14:textId="77777777" w:rsidR="00962682" w:rsidRDefault="00962682" w:rsidP="00962682">
      <w:pPr>
        <w:rPr>
          <w:b/>
          <w:sz w:val="32"/>
          <w:szCs w:val="32"/>
          <w:u w:val="single"/>
        </w:rPr>
      </w:pPr>
      <w:r w:rsidRPr="00C846E9">
        <w:rPr>
          <w:b/>
          <w:sz w:val="32"/>
          <w:szCs w:val="32"/>
          <w:u w:val="single"/>
        </w:rPr>
        <w:t>5.</w:t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  <w:r w:rsidR="00C846E9">
        <w:rPr>
          <w:b/>
          <w:sz w:val="32"/>
          <w:szCs w:val="32"/>
          <w:u w:val="single"/>
        </w:rPr>
        <w:tab/>
      </w:r>
    </w:p>
    <w:p w14:paraId="3419A11D" w14:textId="77777777" w:rsidR="00C846E9" w:rsidRDefault="00C846E9" w:rsidP="00C846E9">
      <w:pPr>
        <w:ind w:left="0"/>
        <w:rPr>
          <w:b/>
          <w:sz w:val="32"/>
          <w:szCs w:val="32"/>
        </w:rPr>
      </w:pPr>
    </w:p>
    <w:p w14:paraId="5646960C" w14:textId="77777777" w:rsidR="00C846E9" w:rsidRDefault="00C846E9" w:rsidP="00C846E9">
      <w:pPr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Comments to self:</w:t>
      </w:r>
    </w:p>
    <w:p w14:paraId="6CF73342" w14:textId="77777777" w:rsidR="00C846E9" w:rsidRDefault="00C846E9" w:rsidP="00962682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765034" w14:textId="77777777" w:rsidR="00C846E9" w:rsidRDefault="00C846E9" w:rsidP="00962682">
      <w:pPr>
        <w:rPr>
          <w:b/>
          <w:sz w:val="32"/>
          <w:szCs w:val="32"/>
        </w:rPr>
      </w:pPr>
    </w:p>
    <w:p w14:paraId="6FEFC403" w14:textId="77777777" w:rsidR="00C846E9" w:rsidRDefault="00C846E9" w:rsidP="00962682">
      <w:pPr>
        <w:rPr>
          <w:b/>
          <w:sz w:val="32"/>
          <w:szCs w:val="32"/>
        </w:rPr>
      </w:pPr>
    </w:p>
    <w:p w14:paraId="5C3FA139" w14:textId="77777777" w:rsidR="00C846E9" w:rsidRDefault="00C846E9" w:rsidP="00962682">
      <w:pPr>
        <w:rPr>
          <w:b/>
          <w:sz w:val="32"/>
          <w:szCs w:val="32"/>
        </w:rPr>
      </w:pPr>
    </w:p>
    <w:p w14:paraId="1018E48C" w14:textId="77777777" w:rsidR="00C846E9" w:rsidRDefault="00C846E9" w:rsidP="00962682">
      <w:pPr>
        <w:rPr>
          <w:b/>
          <w:sz w:val="32"/>
          <w:szCs w:val="32"/>
        </w:rPr>
      </w:pPr>
    </w:p>
    <w:p w14:paraId="2604845C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b/>
          <w:sz w:val="32"/>
          <w:szCs w:val="32"/>
        </w:rPr>
        <w:lastRenderedPageBreak/>
        <w:t xml:space="preserve">What are the steps I must take to complete the task? </w:t>
      </w:r>
      <w:r w:rsidRPr="00C846E9">
        <w:rPr>
          <w:sz w:val="32"/>
          <w:szCs w:val="32"/>
        </w:rPr>
        <w:t xml:space="preserve"> Plus, estimate the amount of time you will need for each step.  If you’re unsure, allow yourself up to 45 minutes per step, with a </w:t>
      </w:r>
      <w:r w:rsidR="00B13E9C" w:rsidRPr="00C846E9">
        <w:rPr>
          <w:sz w:val="32"/>
          <w:szCs w:val="32"/>
        </w:rPr>
        <w:t>15-minute</w:t>
      </w:r>
      <w:r w:rsidRPr="00C846E9">
        <w:rPr>
          <w:sz w:val="32"/>
          <w:szCs w:val="32"/>
        </w:rPr>
        <w:t xml:space="preserve"> break between each step.</w:t>
      </w:r>
    </w:p>
    <w:p w14:paraId="16568B6D" w14:textId="77777777" w:rsidR="00962682" w:rsidRPr="00C846E9" w:rsidRDefault="00962682" w:rsidP="00962682">
      <w:pPr>
        <w:rPr>
          <w:sz w:val="32"/>
          <w:szCs w:val="32"/>
        </w:rPr>
      </w:pPr>
      <w:r w:rsidRPr="00C846E9">
        <w:rPr>
          <w:sz w:val="32"/>
          <w:szCs w:val="32"/>
        </w:rPr>
        <w:t xml:space="preserve">Steps:                                                                     Estimated time needed: </w:t>
      </w: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5040"/>
        <w:gridCol w:w="4500"/>
      </w:tblGrid>
      <w:tr w:rsidR="00962682" w:rsidRPr="00C846E9" w14:paraId="332A07DF" w14:textId="77777777" w:rsidTr="00962682">
        <w:tc>
          <w:tcPr>
            <w:tcW w:w="5040" w:type="dxa"/>
          </w:tcPr>
          <w:p w14:paraId="112F8B73" w14:textId="77777777" w:rsidR="00962682" w:rsidRPr="00C846E9" w:rsidRDefault="00962682" w:rsidP="00962682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14:paraId="68056CC1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382EA563" w14:textId="77777777" w:rsidTr="00962682">
        <w:tc>
          <w:tcPr>
            <w:tcW w:w="5040" w:type="dxa"/>
          </w:tcPr>
          <w:p w14:paraId="6E7CD518" w14:textId="77777777" w:rsidR="00962682" w:rsidRPr="00C846E9" w:rsidRDefault="00962682" w:rsidP="00962682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14:paraId="4607E6D0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3BAEC55A" w14:textId="77777777" w:rsidTr="00962682">
        <w:tc>
          <w:tcPr>
            <w:tcW w:w="5040" w:type="dxa"/>
          </w:tcPr>
          <w:p w14:paraId="708B890D" w14:textId="77777777" w:rsidR="00962682" w:rsidRPr="00C846E9" w:rsidRDefault="00962682" w:rsidP="00962682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14:paraId="34159981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0F669294" w14:textId="77777777" w:rsidTr="00962682">
        <w:tc>
          <w:tcPr>
            <w:tcW w:w="5040" w:type="dxa"/>
          </w:tcPr>
          <w:p w14:paraId="3AD5DF38" w14:textId="77777777" w:rsidR="00962682" w:rsidRPr="00C846E9" w:rsidRDefault="00962682" w:rsidP="00962682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14:paraId="39E132CC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2F32E839" w14:textId="77777777" w:rsidTr="00962682">
        <w:tc>
          <w:tcPr>
            <w:tcW w:w="5040" w:type="dxa"/>
          </w:tcPr>
          <w:p w14:paraId="6D1202C4" w14:textId="77777777" w:rsidR="00962682" w:rsidRPr="00C846E9" w:rsidRDefault="00962682" w:rsidP="00962682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4500" w:type="dxa"/>
          </w:tcPr>
          <w:p w14:paraId="67011296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</w:tbl>
    <w:p w14:paraId="4F03A37B" w14:textId="77777777" w:rsidR="00962682" w:rsidRPr="00C846E9" w:rsidRDefault="00962682" w:rsidP="00962682">
      <w:pPr>
        <w:rPr>
          <w:sz w:val="32"/>
          <w:szCs w:val="32"/>
        </w:rPr>
      </w:pPr>
    </w:p>
    <w:p w14:paraId="59A3782E" w14:textId="77777777" w:rsidR="00C846E9" w:rsidRDefault="00C846E9" w:rsidP="00C846E9">
      <w:pPr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Comments to self:</w:t>
      </w:r>
    </w:p>
    <w:p w14:paraId="6F465606" w14:textId="77777777" w:rsidR="00C846E9" w:rsidRDefault="00C846E9" w:rsidP="00C846E9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5F11CC" w14:textId="77777777" w:rsidR="00C846E9" w:rsidRDefault="00C846E9" w:rsidP="00962682">
      <w:pPr>
        <w:rPr>
          <w:b/>
          <w:sz w:val="32"/>
          <w:szCs w:val="32"/>
        </w:rPr>
      </w:pPr>
    </w:p>
    <w:p w14:paraId="723AB56B" w14:textId="77777777" w:rsidR="00C846E9" w:rsidRDefault="00C846E9" w:rsidP="00962682">
      <w:pPr>
        <w:rPr>
          <w:b/>
          <w:sz w:val="32"/>
          <w:szCs w:val="32"/>
        </w:rPr>
      </w:pPr>
    </w:p>
    <w:p w14:paraId="514EC2E1" w14:textId="77777777" w:rsidR="00C846E9" w:rsidRDefault="00C846E9" w:rsidP="00962682">
      <w:pPr>
        <w:rPr>
          <w:b/>
          <w:sz w:val="32"/>
          <w:szCs w:val="32"/>
        </w:rPr>
      </w:pPr>
    </w:p>
    <w:p w14:paraId="55971910" w14:textId="77777777" w:rsidR="00962682" w:rsidRPr="00C846E9" w:rsidRDefault="00962682" w:rsidP="00C846E9">
      <w:pPr>
        <w:ind w:left="0"/>
        <w:rPr>
          <w:sz w:val="32"/>
          <w:szCs w:val="32"/>
        </w:rPr>
      </w:pPr>
      <w:r w:rsidRPr="00C846E9">
        <w:rPr>
          <w:b/>
          <w:sz w:val="32"/>
          <w:szCs w:val="32"/>
        </w:rPr>
        <w:lastRenderedPageBreak/>
        <w:t xml:space="preserve">How do I plan my </w:t>
      </w:r>
      <w:r w:rsidRPr="00C846E9">
        <w:rPr>
          <w:b/>
          <w:sz w:val="40"/>
          <w:szCs w:val="40"/>
        </w:rPr>
        <w:t>Accountability Calendar</w:t>
      </w:r>
      <w:r w:rsidRPr="00C846E9">
        <w:rPr>
          <w:b/>
          <w:sz w:val="32"/>
          <w:szCs w:val="32"/>
        </w:rPr>
        <w:t>?</w:t>
      </w:r>
      <w:r w:rsidRPr="00C846E9">
        <w:rPr>
          <w:sz w:val="32"/>
          <w:szCs w:val="32"/>
        </w:rPr>
        <w:t xml:space="preserve">  Now take those steps and fit them into specific days at specific start times.  You may need more than one sitting to finish a more complicated task – so here’s your chance to practice good time management.</w:t>
      </w:r>
    </w:p>
    <w:p w14:paraId="20A96729" w14:textId="77777777" w:rsidR="00962682" w:rsidRPr="00C846E9" w:rsidRDefault="00C846E9" w:rsidP="00962682">
      <w:pPr>
        <w:rPr>
          <w:sz w:val="32"/>
          <w:szCs w:val="32"/>
        </w:rPr>
      </w:pPr>
      <w:r>
        <w:rPr>
          <w:sz w:val="32"/>
          <w:szCs w:val="32"/>
        </w:rPr>
        <w:t>Date:</w:t>
      </w:r>
      <w:r>
        <w:rPr>
          <w:sz w:val="32"/>
          <w:szCs w:val="32"/>
        </w:rPr>
        <w:tab/>
        <w:t xml:space="preserve">     Step: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</w:t>
      </w:r>
      <w:r w:rsidR="00962682" w:rsidRPr="00C846E9">
        <w:rPr>
          <w:sz w:val="32"/>
          <w:szCs w:val="32"/>
        </w:rPr>
        <w:t xml:space="preserve">   Start Time:</w:t>
      </w:r>
    </w:p>
    <w:tbl>
      <w:tblPr>
        <w:tblStyle w:val="TableGrid"/>
        <w:tblW w:w="4899" w:type="pct"/>
        <w:tblLook w:val="04A0" w:firstRow="1" w:lastRow="0" w:firstColumn="1" w:lastColumn="0" w:noHBand="0" w:noVBand="1"/>
      </w:tblPr>
      <w:tblGrid>
        <w:gridCol w:w="1672"/>
        <w:gridCol w:w="4797"/>
        <w:gridCol w:w="2914"/>
      </w:tblGrid>
      <w:tr w:rsidR="00962682" w:rsidRPr="00C846E9" w14:paraId="6131682E" w14:textId="77777777" w:rsidTr="00962682">
        <w:tc>
          <w:tcPr>
            <w:tcW w:w="891" w:type="pct"/>
          </w:tcPr>
          <w:p w14:paraId="1DE75C66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556" w:type="pct"/>
          </w:tcPr>
          <w:p w14:paraId="4FD079FD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  <w:r w:rsidRPr="00C846E9">
              <w:rPr>
                <w:sz w:val="32"/>
                <w:szCs w:val="32"/>
              </w:rPr>
              <w:t>1.</w:t>
            </w:r>
          </w:p>
        </w:tc>
        <w:tc>
          <w:tcPr>
            <w:tcW w:w="1553" w:type="pct"/>
          </w:tcPr>
          <w:p w14:paraId="0BE4BCF3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00A6A185" w14:textId="77777777" w:rsidTr="00962682">
        <w:tc>
          <w:tcPr>
            <w:tcW w:w="891" w:type="pct"/>
          </w:tcPr>
          <w:p w14:paraId="3F768580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556" w:type="pct"/>
          </w:tcPr>
          <w:p w14:paraId="40EC62B5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  <w:r w:rsidRPr="00C846E9">
              <w:rPr>
                <w:sz w:val="32"/>
                <w:szCs w:val="32"/>
              </w:rPr>
              <w:t>2.</w:t>
            </w:r>
          </w:p>
        </w:tc>
        <w:tc>
          <w:tcPr>
            <w:tcW w:w="1553" w:type="pct"/>
          </w:tcPr>
          <w:p w14:paraId="4793801D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648C814F" w14:textId="77777777" w:rsidTr="00962682">
        <w:tc>
          <w:tcPr>
            <w:tcW w:w="891" w:type="pct"/>
          </w:tcPr>
          <w:p w14:paraId="138F1BA6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556" w:type="pct"/>
          </w:tcPr>
          <w:p w14:paraId="742468D9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  <w:r w:rsidRPr="00C846E9">
              <w:rPr>
                <w:sz w:val="32"/>
                <w:szCs w:val="32"/>
              </w:rPr>
              <w:t>3.</w:t>
            </w:r>
          </w:p>
        </w:tc>
        <w:tc>
          <w:tcPr>
            <w:tcW w:w="1553" w:type="pct"/>
          </w:tcPr>
          <w:p w14:paraId="33D7455B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2A613B5A" w14:textId="77777777" w:rsidTr="00962682">
        <w:tc>
          <w:tcPr>
            <w:tcW w:w="891" w:type="pct"/>
          </w:tcPr>
          <w:p w14:paraId="7D4997F3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556" w:type="pct"/>
          </w:tcPr>
          <w:p w14:paraId="0B5746D5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  <w:r w:rsidRPr="00C846E9">
              <w:rPr>
                <w:sz w:val="32"/>
                <w:szCs w:val="32"/>
              </w:rPr>
              <w:t>4.</w:t>
            </w:r>
          </w:p>
        </w:tc>
        <w:tc>
          <w:tcPr>
            <w:tcW w:w="1553" w:type="pct"/>
          </w:tcPr>
          <w:p w14:paraId="2E450F1B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3C9546C3" w14:textId="77777777" w:rsidTr="00962682">
        <w:tc>
          <w:tcPr>
            <w:tcW w:w="891" w:type="pct"/>
          </w:tcPr>
          <w:p w14:paraId="6F2EBC8A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556" w:type="pct"/>
          </w:tcPr>
          <w:p w14:paraId="6F03F9F5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  <w:r w:rsidRPr="00C846E9">
              <w:rPr>
                <w:sz w:val="32"/>
                <w:szCs w:val="32"/>
              </w:rPr>
              <w:t>5.</w:t>
            </w:r>
          </w:p>
        </w:tc>
        <w:tc>
          <w:tcPr>
            <w:tcW w:w="1553" w:type="pct"/>
          </w:tcPr>
          <w:p w14:paraId="069927B7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054FF70F" w14:textId="77777777" w:rsidTr="00962682">
        <w:tc>
          <w:tcPr>
            <w:tcW w:w="891" w:type="pct"/>
          </w:tcPr>
          <w:p w14:paraId="45C871EB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556" w:type="pct"/>
          </w:tcPr>
          <w:p w14:paraId="35C71E5C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  <w:r w:rsidRPr="00C846E9">
              <w:rPr>
                <w:sz w:val="32"/>
                <w:szCs w:val="32"/>
              </w:rPr>
              <w:t>6.</w:t>
            </w:r>
          </w:p>
        </w:tc>
        <w:tc>
          <w:tcPr>
            <w:tcW w:w="1553" w:type="pct"/>
          </w:tcPr>
          <w:p w14:paraId="32E48F08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65085BD3" w14:textId="77777777" w:rsidTr="00962682">
        <w:tc>
          <w:tcPr>
            <w:tcW w:w="891" w:type="pct"/>
          </w:tcPr>
          <w:p w14:paraId="67C5A30F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556" w:type="pct"/>
          </w:tcPr>
          <w:p w14:paraId="240D6186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  <w:r w:rsidRPr="00C846E9">
              <w:rPr>
                <w:sz w:val="32"/>
                <w:szCs w:val="32"/>
              </w:rPr>
              <w:t>7.</w:t>
            </w:r>
          </w:p>
        </w:tc>
        <w:tc>
          <w:tcPr>
            <w:tcW w:w="1553" w:type="pct"/>
          </w:tcPr>
          <w:p w14:paraId="30631AD0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  <w:tr w:rsidR="00962682" w:rsidRPr="00C846E9" w14:paraId="4572A2FF" w14:textId="77777777" w:rsidTr="00962682">
        <w:tc>
          <w:tcPr>
            <w:tcW w:w="891" w:type="pct"/>
          </w:tcPr>
          <w:p w14:paraId="0CB7ABAF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2556" w:type="pct"/>
          </w:tcPr>
          <w:p w14:paraId="7D421FFA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  <w:r w:rsidRPr="00C846E9">
              <w:rPr>
                <w:sz w:val="32"/>
                <w:szCs w:val="32"/>
              </w:rPr>
              <w:t>8.</w:t>
            </w:r>
          </w:p>
        </w:tc>
        <w:tc>
          <w:tcPr>
            <w:tcW w:w="1553" w:type="pct"/>
          </w:tcPr>
          <w:p w14:paraId="6CD1BDFE" w14:textId="77777777" w:rsidR="00962682" w:rsidRPr="00C846E9" w:rsidRDefault="00962682" w:rsidP="00962682">
            <w:pPr>
              <w:pStyle w:val="ListParagraph"/>
              <w:spacing w:line="480" w:lineRule="auto"/>
              <w:ind w:left="0"/>
              <w:rPr>
                <w:sz w:val="32"/>
                <w:szCs w:val="32"/>
              </w:rPr>
            </w:pPr>
          </w:p>
        </w:tc>
      </w:tr>
    </w:tbl>
    <w:p w14:paraId="59E3F5DD" w14:textId="77777777" w:rsidR="00C846E9" w:rsidRDefault="00C846E9" w:rsidP="00C846E9">
      <w:pPr>
        <w:ind w:left="0"/>
        <w:rPr>
          <w:b/>
          <w:sz w:val="32"/>
          <w:szCs w:val="32"/>
        </w:rPr>
      </w:pPr>
    </w:p>
    <w:p w14:paraId="195C0856" w14:textId="77777777" w:rsidR="00962682" w:rsidRPr="00C846E9" w:rsidRDefault="00C846E9" w:rsidP="00C846E9">
      <w:pPr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Comments to self: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62682" w:rsidRPr="00C846E9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A91A9" w14:textId="77777777" w:rsidR="00ED6A82" w:rsidRDefault="00ED6A82">
      <w:r>
        <w:separator/>
      </w:r>
    </w:p>
    <w:p w14:paraId="6782BB5C" w14:textId="77777777" w:rsidR="00ED6A82" w:rsidRDefault="00ED6A82"/>
  </w:endnote>
  <w:endnote w:type="continuationSeparator" w:id="0">
    <w:p w14:paraId="3C21C708" w14:textId="77777777" w:rsidR="00ED6A82" w:rsidRDefault="00ED6A82">
      <w:r>
        <w:continuationSeparator/>
      </w:r>
    </w:p>
    <w:p w14:paraId="76DD4B3B" w14:textId="77777777" w:rsidR="00ED6A82" w:rsidRDefault="00ED6A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table"/>
    </w:tblPr>
    <w:tblGrid>
      <w:gridCol w:w="1404"/>
      <w:gridCol w:w="6552"/>
      <w:gridCol w:w="1404"/>
    </w:tblGrid>
    <w:tr w:rsidR="00962682" w14:paraId="2FD8C5D3" w14:textId="77777777">
      <w:sdt>
        <w:sdtPr>
          <w:alias w:val="Date"/>
          <w:tag w:val=""/>
          <w:id w:val="-600561709"/>
          <w:placeholder>
            <w:docPart w:val="AAF28E1E6A334D90AD408904D386F792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5-06-28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</w:tcPr>
            <w:p w14:paraId="1410B5E7" w14:textId="77777777" w:rsidR="00962682" w:rsidRDefault="00962682">
              <w:pPr>
                <w:pStyle w:val="Footer"/>
              </w:pPr>
              <w:r>
                <w:t>6/28/2015</w:t>
              </w:r>
            </w:p>
          </w:tc>
        </w:sdtContent>
      </w:sdt>
      <w:sdt>
        <w:sdtPr>
          <w:alias w:val="Title"/>
          <w:tag w:val=""/>
          <w:id w:val="137481616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3500" w:type="pct"/>
            </w:tcPr>
            <w:p w14:paraId="601F1FA8" w14:textId="77777777" w:rsidR="00962682" w:rsidRDefault="00962682">
              <w:pPr>
                <w:pStyle w:val="Footer"/>
                <w:jc w:val="center"/>
              </w:pPr>
              <w:r>
                <w:t>Activating the brain</w:t>
              </w:r>
            </w:p>
          </w:tc>
        </w:sdtContent>
      </w:sdt>
      <w:tc>
        <w:tcPr>
          <w:tcW w:w="750" w:type="pct"/>
        </w:tcPr>
        <w:p w14:paraId="250E4779" w14:textId="77777777" w:rsidR="00962682" w:rsidRDefault="00962682">
          <w:pPr>
            <w:pStyle w:val="Footer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 w:rsidR="002B2DC4">
            <w:rPr>
              <w:noProof/>
            </w:rPr>
            <w:t>1</w:t>
          </w:r>
          <w:r>
            <w:fldChar w:fldCharType="end"/>
          </w:r>
        </w:p>
      </w:tc>
    </w:tr>
  </w:tbl>
  <w:p w14:paraId="2A29F377" w14:textId="77777777" w:rsidR="00962682" w:rsidRPr="00436386" w:rsidRDefault="00962682" w:rsidP="00962682">
    <w:pPr>
      <w:rPr>
        <w:sz w:val="28"/>
        <w:szCs w:val="28"/>
      </w:rPr>
    </w:pPr>
    <w:r>
      <w:rPr>
        <w:sz w:val="20"/>
        <w:szCs w:val="20"/>
      </w:rPr>
      <w:t>W</w:t>
    </w:r>
    <w:r w:rsidRPr="00266DC8">
      <w:rPr>
        <w:sz w:val="20"/>
        <w:szCs w:val="20"/>
      </w:rPr>
      <w:t xml:space="preserve">ritten by </w:t>
    </w:r>
    <w:r>
      <w:rPr>
        <w:sz w:val="20"/>
        <w:szCs w:val="20"/>
      </w:rPr>
      <w:t>Avant-Garde Counseling &amp; Coaching Center, LLC @2015</w:t>
    </w:r>
    <w:r w:rsidRPr="00266DC8">
      <w:rPr>
        <w:sz w:val="20"/>
        <w:szCs w:val="20"/>
      </w:rPr>
      <w:t xml:space="preserve">.  All rights reserved.  May be reproduced or electronically distributed as long as attribution to </w:t>
    </w:r>
    <w:r>
      <w:rPr>
        <w:sz w:val="20"/>
        <w:szCs w:val="20"/>
      </w:rPr>
      <w:t>Avant-Garde Counseling &amp;</w:t>
    </w:r>
    <w:r w:rsidRPr="00266DC8">
      <w:rPr>
        <w:sz w:val="20"/>
        <w:szCs w:val="20"/>
      </w:rPr>
      <w:t xml:space="preserve"> Coaching</w:t>
    </w:r>
    <w:r>
      <w:rPr>
        <w:sz w:val="20"/>
        <w:szCs w:val="20"/>
      </w:rPr>
      <w:t xml:space="preserve"> Center, LLC</w:t>
    </w:r>
    <w:r w:rsidRPr="00266DC8">
      <w:rPr>
        <w:sz w:val="20"/>
        <w:szCs w:val="20"/>
      </w:rPr>
      <w:t xml:space="preserve"> is maintained.</w:t>
    </w:r>
    <w:r>
      <w:rPr>
        <w:sz w:val="20"/>
        <w:szCs w:val="20"/>
      </w:rPr>
      <w:t xml:space="preserve">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A9C6D" w14:textId="77777777" w:rsidR="00ED6A82" w:rsidRDefault="00ED6A82">
      <w:r>
        <w:separator/>
      </w:r>
    </w:p>
    <w:p w14:paraId="48DFAA82" w14:textId="77777777" w:rsidR="00ED6A82" w:rsidRDefault="00ED6A82"/>
  </w:footnote>
  <w:footnote w:type="continuationSeparator" w:id="0">
    <w:p w14:paraId="718D6D35" w14:textId="77777777" w:rsidR="00ED6A82" w:rsidRDefault="00ED6A82">
      <w:r>
        <w:continuationSeparator/>
      </w:r>
    </w:p>
    <w:p w14:paraId="59A37061" w14:textId="77777777" w:rsidR="00ED6A82" w:rsidRDefault="00ED6A82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8612C" w14:textId="77777777" w:rsidR="00962682" w:rsidRDefault="00962682">
    <w:pPr>
      <w:pStyle w:val="Header"/>
    </w:pPr>
    <w:r>
      <w:t>Confidential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DA8B1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62239"/>
    <w:multiLevelType w:val="hybridMultilevel"/>
    <w:tmpl w:val="814E0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02701"/>
    <w:multiLevelType w:val="hybridMultilevel"/>
    <w:tmpl w:val="BD702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D6D20"/>
    <w:multiLevelType w:val="hybridMultilevel"/>
    <w:tmpl w:val="B4DE4594"/>
    <w:lvl w:ilvl="0" w:tplc="A8B0EC6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82"/>
    <w:rsid w:val="002B2DC4"/>
    <w:rsid w:val="00962682"/>
    <w:rsid w:val="00B13E9C"/>
    <w:rsid w:val="00C16FC8"/>
    <w:rsid w:val="00C846E9"/>
    <w:rsid w:val="00ED6A82"/>
    <w:rsid w:val="00F3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29448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uiPriority="2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240" w:lineRule="auto"/>
      <w:ind w:left="72" w:right="72"/>
    </w:p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40"/>
      <w:outlineLvl w:val="0"/>
    </w:pPr>
    <w:rPr>
      <w:rFonts w:asciiTheme="majorHAnsi" w:eastAsiaTheme="majorEastAsia" w:hAnsiTheme="majorHAnsi" w:cstheme="majorBidi"/>
      <w:caps/>
      <w:color w:val="94B6D2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DD8047" w:themeColor="accent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caps/>
      <w:color w:val="80865A" w:themeColor="accent3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color w:val="94B6D2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DD8047" w:themeColor="accent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aps/>
      <w:color w:val="80865A" w:themeColor="accent3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ap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/>
      <w:jc w:val="right"/>
    </w:pPr>
    <w:rPr>
      <w:rFonts w:asciiTheme="majorHAnsi" w:eastAsiaTheme="majorEastAsia" w:hAnsiTheme="majorHAnsi" w:cstheme="majorBidi"/>
      <w:caps/>
      <w:color w:val="DD804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DD8047" w:themeColor="accent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left w:w="108" w:type="dxa"/>
        <w:bottom w:w="29" w:type="dxa"/>
        <w:right w:w="108" w:type="dxa"/>
      </w:tblCellMar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customStyle="1" w:styleId="GridTable4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GridTableLight">
    <w:name w:val="Grid Table Light"/>
    <w:basedOn w:val="TableNormal"/>
    <w:uiPriority w:val="4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GridTable4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paragraph" w:styleId="Header">
    <w:name w:val="header"/>
    <w:basedOn w:val="Normal"/>
    <w:link w:val="HeaderChar"/>
    <w:uiPriority w:val="2"/>
    <w:unhideWhenUsed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2"/>
  </w:style>
  <w:style w:type="paragraph" w:styleId="Footer">
    <w:name w:val="footer"/>
    <w:basedOn w:val="Normal"/>
    <w:link w:val="FooterChar"/>
    <w:uiPriority w:val="2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2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94B6D2" w:themeColor="accent1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94B6D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customStyle="1" w:styleId="GridTable2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paragraph" w:customStyle="1" w:styleId="Logo">
    <w:name w:val="Logo"/>
    <w:basedOn w:val="Normal"/>
    <w:uiPriority w:val="1"/>
    <w:qFormat/>
    <w:pPr>
      <w:spacing w:after="1440"/>
      <w:jc w:val="right"/>
    </w:pPr>
    <w:rPr>
      <w:noProof/>
      <w:color w:val="59473F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spacing w:after="0"/>
      <w:jc w:val="right"/>
    </w:pPr>
    <w:rPr>
      <w:caps/>
    </w:rPr>
  </w:style>
  <w:style w:type="table" w:customStyle="1" w:styleId="GridTable3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customStyle="1" w:styleId="GridTable5Dark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customStyle="1" w:styleId="GridTable1Light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Tabletext">
    <w:name w:val="Table text"/>
    <w:basedOn w:val="Normal"/>
    <w:uiPriority w:val="1"/>
    <w:qFormat/>
    <w:pPr>
      <w:spacing w:before="120" w:after="0"/>
    </w:pPr>
  </w:style>
  <w:style w:type="table" w:customStyle="1" w:styleId="ListTable6ColorfulAccent2">
    <w:name w:val="List Table 6 Colorful Accent 2"/>
    <w:basedOn w:val="TableNormal"/>
    <w:uiPriority w:val="51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Ind w:w="0" w:type="dxa"/>
      <w:tblBorders>
        <w:top w:val="single" w:sz="4" w:space="0" w:color="DD8047" w:themeColor="accent2"/>
        <w:bottom w:val="single" w:sz="4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Bullet">
    <w:name w:val="List Bullet"/>
    <w:basedOn w:val="Normal"/>
    <w:uiPriority w:val="1"/>
    <w:unhideWhenUsed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962682"/>
    <w:pPr>
      <w:spacing w:after="160" w:line="259" w:lineRule="auto"/>
      <w:ind w:left="720" w:right="0"/>
      <w:contextualSpacing/>
    </w:pPr>
    <w:rPr>
      <w:rFonts w:eastAsiaTheme="minorHAnsi"/>
      <w:kern w:val="0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E9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E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uiPriority="2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240" w:lineRule="auto"/>
      <w:ind w:left="72" w:right="72"/>
    </w:p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40"/>
      <w:outlineLvl w:val="0"/>
    </w:pPr>
    <w:rPr>
      <w:rFonts w:asciiTheme="majorHAnsi" w:eastAsiaTheme="majorEastAsia" w:hAnsiTheme="majorHAnsi" w:cstheme="majorBidi"/>
      <w:caps/>
      <w:color w:val="94B6D2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DD8047" w:themeColor="accent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caps/>
      <w:color w:val="80865A" w:themeColor="accent3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color w:val="94B6D2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DD8047" w:themeColor="accent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aps/>
      <w:color w:val="80865A" w:themeColor="accent3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ap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/>
      <w:jc w:val="right"/>
    </w:pPr>
    <w:rPr>
      <w:rFonts w:asciiTheme="majorHAnsi" w:eastAsiaTheme="majorEastAsia" w:hAnsiTheme="majorHAnsi" w:cstheme="majorBidi"/>
      <w:caps/>
      <w:color w:val="DD804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DD8047" w:themeColor="accent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left w:w="108" w:type="dxa"/>
        <w:bottom w:w="29" w:type="dxa"/>
        <w:right w:w="108" w:type="dxa"/>
      </w:tblCellMar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customStyle="1" w:styleId="GridTable4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GridTableLight">
    <w:name w:val="Grid Table Light"/>
    <w:basedOn w:val="TableNormal"/>
    <w:uiPriority w:val="4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GridTable4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paragraph" w:styleId="Header">
    <w:name w:val="header"/>
    <w:basedOn w:val="Normal"/>
    <w:link w:val="HeaderChar"/>
    <w:uiPriority w:val="2"/>
    <w:unhideWhenUsed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2"/>
  </w:style>
  <w:style w:type="paragraph" w:styleId="Footer">
    <w:name w:val="footer"/>
    <w:basedOn w:val="Normal"/>
    <w:link w:val="FooterChar"/>
    <w:uiPriority w:val="2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2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94B6D2" w:themeColor="accent1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94B6D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customStyle="1" w:styleId="GridTable2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paragraph" w:customStyle="1" w:styleId="Logo">
    <w:name w:val="Logo"/>
    <w:basedOn w:val="Normal"/>
    <w:uiPriority w:val="1"/>
    <w:qFormat/>
    <w:pPr>
      <w:spacing w:after="1440"/>
      <w:jc w:val="right"/>
    </w:pPr>
    <w:rPr>
      <w:noProof/>
      <w:color w:val="59473F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spacing w:after="0"/>
      <w:jc w:val="right"/>
    </w:pPr>
    <w:rPr>
      <w:caps/>
    </w:rPr>
  </w:style>
  <w:style w:type="table" w:customStyle="1" w:styleId="GridTable3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customStyle="1" w:styleId="GridTable5Dark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customStyle="1" w:styleId="GridTable1Light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Tabletext">
    <w:name w:val="Table text"/>
    <w:basedOn w:val="Normal"/>
    <w:uiPriority w:val="1"/>
    <w:qFormat/>
    <w:pPr>
      <w:spacing w:before="120" w:after="0"/>
    </w:pPr>
  </w:style>
  <w:style w:type="table" w:customStyle="1" w:styleId="ListTable6ColorfulAccent2">
    <w:name w:val="List Table 6 Colorful Accent 2"/>
    <w:basedOn w:val="TableNormal"/>
    <w:uiPriority w:val="51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Ind w:w="0" w:type="dxa"/>
      <w:tblBorders>
        <w:top w:val="single" w:sz="4" w:space="0" w:color="DD8047" w:themeColor="accent2"/>
        <w:bottom w:val="single" w:sz="4" w:space="0" w:color="DD804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Bullet">
    <w:name w:val="List Bullet"/>
    <w:basedOn w:val="Normal"/>
    <w:uiPriority w:val="1"/>
    <w:unhideWhenUsed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962682"/>
    <w:pPr>
      <w:spacing w:after="160" w:line="259" w:lineRule="auto"/>
      <w:ind w:left="720" w:right="0"/>
      <w:contextualSpacing/>
    </w:pPr>
    <w:rPr>
      <w:rFonts w:eastAsiaTheme="minorHAnsi"/>
      <w:kern w:val="0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E9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E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riga\AppData\Roaming\Microsoft\Templates\Project%20communication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0AA"/>
    <w:rsid w:val="00DF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8809B268F84152801A089FF846CADC">
    <w:name w:val="A38809B268F84152801A089FF846CADC"/>
  </w:style>
  <w:style w:type="paragraph" w:customStyle="1" w:styleId="B17D9E4016D64743B6DFE1B5414FF88C">
    <w:name w:val="B17D9E4016D64743B6DFE1B5414FF88C"/>
  </w:style>
  <w:style w:type="paragraph" w:customStyle="1" w:styleId="41F573D5965846EDBAD12C26FD4B6B3A">
    <w:name w:val="41F573D5965846EDBAD12C26FD4B6B3A"/>
  </w:style>
  <w:style w:type="paragraph" w:customStyle="1" w:styleId="D6CB34792624403A92492A67F5F8D959">
    <w:name w:val="D6CB34792624403A92492A67F5F8D959"/>
  </w:style>
  <w:style w:type="character" w:styleId="Strong">
    <w:name w:val="Strong"/>
    <w:basedOn w:val="DefaultParagraphFont"/>
    <w:uiPriority w:val="1"/>
    <w:qFormat/>
    <w:rsid w:val="00DF10AA"/>
    <w:rPr>
      <w:b/>
      <w:bCs/>
    </w:rPr>
  </w:style>
  <w:style w:type="paragraph" w:customStyle="1" w:styleId="5CA2E84F646548148FB334016FC8782A">
    <w:name w:val="5CA2E84F646548148FB334016FC8782A"/>
  </w:style>
  <w:style w:type="paragraph" w:customStyle="1" w:styleId="0C9388A54D5E4311AF712CA4D43FEEB3">
    <w:name w:val="0C9388A54D5E4311AF712CA4D43FEEB3"/>
  </w:style>
  <w:style w:type="paragraph" w:customStyle="1" w:styleId="8C26CEE63CA8449A8594E672EE8BC12C">
    <w:name w:val="8C26CEE63CA8449A8594E672EE8BC12C"/>
  </w:style>
  <w:style w:type="paragraph" w:customStyle="1" w:styleId="0609BC40A00B43CE85CBD3EB1226F1DE">
    <w:name w:val="0609BC40A00B43CE85CBD3EB1226F1DE"/>
  </w:style>
  <w:style w:type="paragraph" w:customStyle="1" w:styleId="0B1E6FA47A064E588D2E42DEF522C031">
    <w:name w:val="0B1E6FA47A064E588D2E42DEF522C031"/>
  </w:style>
  <w:style w:type="paragraph" w:customStyle="1" w:styleId="76D94BD8F128489D8A50CF78F1ACB5E8">
    <w:name w:val="76D94BD8F128489D8A50CF78F1ACB5E8"/>
  </w:style>
  <w:style w:type="paragraph" w:customStyle="1" w:styleId="4EB3021A55F54BD08CBF4E08C284B68B">
    <w:name w:val="4EB3021A55F54BD08CBF4E08C284B68B"/>
  </w:style>
  <w:style w:type="paragraph" w:customStyle="1" w:styleId="E0A8F745115049C190929B299F38D7C6">
    <w:name w:val="E0A8F745115049C190929B299F38D7C6"/>
  </w:style>
  <w:style w:type="paragraph" w:customStyle="1" w:styleId="5AAF089ED4674B43B4E89BA8CF379521">
    <w:name w:val="5AAF089ED4674B43B4E89BA8CF379521"/>
  </w:style>
  <w:style w:type="paragraph" w:customStyle="1" w:styleId="10DEC82B9DBA4F45A70A28CA2B8A2B5B">
    <w:name w:val="10DEC82B9DBA4F45A70A28CA2B8A2B5B"/>
  </w:style>
  <w:style w:type="paragraph" w:customStyle="1" w:styleId="F4A6B40F3CA94AB4A37EEC0EA0D5BDA9">
    <w:name w:val="F4A6B40F3CA94AB4A37EEC0EA0D5BDA9"/>
    <w:rsid w:val="00DF10AA"/>
  </w:style>
  <w:style w:type="paragraph" w:customStyle="1" w:styleId="AAF28E1E6A334D90AD408904D386F792">
    <w:name w:val="AAF28E1E6A334D90AD408904D386F792"/>
    <w:rsid w:val="00DF10AA"/>
  </w:style>
  <w:style w:type="paragraph" w:customStyle="1" w:styleId="1C8FAAA75BDA461BACFFFB7580066ECE">
    <w:name w:val="1C8FAAA75BDA461BACFFFB7580066ECE"/>
    <w:rsid w:val="00DF10AA"/>
  </w:style>
  <w:style w:type="paragraph" w:customStyle="1" w:styleId="AEE89120FAEF43B2A2158E5326CD2F58">
    <w:name w:val="AEE89120FAEF43B2A2158E5326CD2F58"/>
    <w:rsid w:val="00DF10A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8809B268F84152801A089FF846CADC">
    <w:name w:val="A38809B268F84152801A089FF846CADC"/>
  </w:style>
  <w:style w:type="paragraph" w:customStyle="1" w:styleId="B17D9E4016D64743B6DFE1B5414FF88C">
    <w:name w:val="B17D9E4016D64743B6DFE1B5414FF88C"/>
  </w:style>
  <w:style w:type="paragraph" w:customStyle="1" w:styleId="41F573D5965846EDBAD12C26FD4B6B3A">
    <w:name w:val="41F573D5965846EDBAD12C26FD4B6B3A"/>
  </w:style>
  <w:style w:type="paragraph" w:customStyle="1" w:styleId="D6CB34792624403A92492A67F5F8D959">
    <w:name w:val="D6CB34792624403A92492A67F5F8D959"/>
  </w:style>
  <w:style w:type="character" w:styleId="Strong">
    <w:name w:val="Strong"/>
    <w:basedOn w:val="DefaultParagraphFont"/>
    <w:uiPriority w:val="1"/>
    <w:qFormat/>
    <w:rsid w:val="00DF10AA"/>
    <w:rPr>
      <w:b/>
      <w:bCs/>
    </w:rPr>
  </w:style>
  <w:style w:type="paragraph" w:customStyle="1" w:styleId="5CA2E84F646548148FB334016FC8782A">
    <w:name w:val="5CA2E84F646548148FB334016FC8782A"/>
  </w:style>
  <w:style w:type="paragraph" w:customStyle="1" w:styleId="0C9388A54D5E4311AF712CA4D43FEEB3">
    <w:name w:val="0C9388A54D5E4311AF712CA4D43FEEB3"/>
  </w:style>
  <w:style w:type="paragraph" w:customStyle="1" w:styleId="8C26CEE63CA8449A8594E672EE8BC12C">
    <w:name w:val="8C26CEE63CA8449A8594E672EE8BC12C"/>
  </w:style>
  <w:style w:type="paragraph" w:customStyle="1" w:styleId="0609BC40A00B43CE85CBD3EB1226F1DE">
    <w:name w:val="0609BC40A00B43CE85CBD3EB1226F1DE"/>
  </w:style>
  <w:style w:type="paragraph" w:customStyle="1" w:styleId="0B1E6FA47A064E588D2E42DEF522C031">
    <w:name w:val="0B1E6FA47A064E588D2E42DEF522C031"/>
  </w:style>
  <w:style w:type="paragraph" w:customStyle="1" w:styleId="76D94BD8F128489D8A50CF78F1ACB5E8">
    <w:name w:val="76D94BD8F128489D8A50CF78F1ACB5E8"/>
  </w:style>
  <w:style w:type="paragraph" w:customStyle="1" w:styleId="4EB3021A55F54BD08CBF4E08C284B68B">
    <w:name w:val="4EB3021A55F54BD08CBF4E08C284B68B"/>
  </w:style>
  <w:style w:type="paragraph" w:customStyle="1" w:styleId="E0A8F745115049C190929B299F38D7C6">
    <w:name w:val="E0A8F745115049C190929B299F38D7C6"/>
  </w:style>
  <w:style w:type="paragraph" w:customStyle="1" w:styleId="5AAF089ED4674B43B4E89BA8CF379521">
    <w:name w:val="5AAF089ED4674B43B4E89BA8CF379521"/>
  </w:style>
  <w:style w:type="paragraph" w:customStyle="1" w:styleId="10DEC82B9DBA4F45A70A28CA2B8A2B5B">
    <w:name w:val="10DEC82B9DBA4F45A70A28CA2B8A2B5B"/>
  </w:style>
  <w:style w:type="paragraph" w:customStyle="1" w:styleId="F4A6B40F3CA94AB4A37EEC0EA0D5BDA9">
    <w:name w:val="F4A6B40F3CA94AB4A37EEC0EA0D5BDA9"/>
    <w:rsid w:val="00DF10AA"/>
  </w:style>
  <w:style w:type="paragraph" w:customStyle="1" w:styleId="AAF28E1E6A334D90AD408904D386F792">
    <w:name w:val="AAF28E1E6A334D90AD408904D386F792"/>
    <w:rsid w:val="00DF10AA"/>
  </w:style>
  <w:style w:type="paragraph" w:customStyle="1" w:styleId="1C8FAAA75BDA461BACFFFB7580066ECE">
    <w:name w:val="1C8FAAA75BDA461BACFFFB7580066ECE"/>
    <w:rsid w:val="00DF10AA"/>
  </w:style>
  <w:style w:type="paragraph" w:customStyle="1" w:styleId="AEE89120FAEF43B2A2158E5326CD2F58">
    <w:name w:val="AEE89120FAEF43B2A2158E5326CD2F58"/>
    <w:rsid w:val="00DF10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roject communication pl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2015-06-28T00:00:00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F29840-ED91-4B8B-89A3-204E03A55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\Users\Garriga\AppData\Roaming\Microsoft\Templates\Project communication plan.dotx</Template>
  <TotalTime>1</TotalTime>
  <Pages>5</Pages>
  <Words>517</Words>
  <Characters>2953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Activating the brain</vt:lpstr>
    </vt:vector>
  </TitlesOfParts>
  <Company>55 silicon Drive, Suite 100, Southlake, tx, 76092</Company>
  <LinksUpToDate>false</LinksUpToDate>
  <CharactersWithSpaces>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Activating the brain</dc:title>
  <dc:creator>Garriga</dc:creator>
  <cp:keywords/>
  <cp:lastModifiedBy>Diana  Barrier</cp:lastModifiedBy>
  <cp:revision>2</cp:revision>
  <dcterms:created xsi:type="dcterms:W3CDTF">2015-07-03T13:40:00Z</dcterms:created>
  <dcterms:modified xsi:type="dcterms:W3CDTF">2015-07-03T13:40:00Z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TC039920449991</vt:lpwstr>
  </property>
</Properties>
</file>